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6A6" w:rsidRDefault="003616A6" w:rsidP="003616A6">
      <w:pPr>
        <w:pStyle w:val="BodyText"/>
        <w:jc w:val="left"/>
        <w:rPr>
          <w:b/>
          <w:sz w:val="60"/>
        </w:rPr>
      </w:pPr>
    </w:p>
    <w:p w:rsidR="006623A5" w:rsidRPr="003616A6" w:rsidRDefault="007C074A" w:rsidP="003616A6">
      <w:pPr>
        <w:pStyle w:val="BodyText"/>
        <w:rPr>
          <w:b/>
          <w:sz w:val="60"/>
        </w:rPr>
      </w:pPr>
      <w:r>
        <w:rPr>
          <w:b/>
          <w:sz w:val="60"/>
        </w:rPr>
        <w:t>Sophomore Year Experience Opportunities Fair</w:t>
      </w:r>
    </w:p>
    <w:p w:rsidR="006623A5" w:rsidRDefault="007C074A" w:rsidP="003616A6">
      <w:pPr>
        <w:jc w:val="center"/>
        <w:rPr>
          <w:sz w:val="56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1" locked="0" layoutInCell="1" allowOverlap="1" wp14:anchorId="518B52CA" wp14:editId="68F3F967">
            <wp:simplePos x="0" y="0"/>
            <wp:positionH relativeFrom="column">
              <wp:posOffset>-228600</wp:posOffset>
            </wp:positionH>
            <wp:positionV relativeFrom="paragraph">
              <wp:posOffset>187325</wp:posOffset>
            </wp:positionV>
            <wp:extent cx="6041583" cy="366119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5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583" cy="366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b/>
          <w:i/>
          <w:sz w:val="36"/>
        </w:rPr>
        <w:id w:val="160183072"/>
        <w:placeholder>
          <w:docPart w:val="A046CD4111079C478D0FFA651398D412"/>
        </w:placeholder>
        <w:comboBox>
          <w:listItem w:value="Choose an item."/>
        </w:comboBox>
      </w:sdtPr>
      <w:sdtContent>
        <w:p w:rsidR="006623A5" w:rsidRPr="003616A6" w:rsidRDefault="007C074A">
          <w:pPr>
            <w:jc w:val="center"/>
            <w:rPr>
              <w:b/>
              <w:i/>
              <w:sz w:val="36"/>
            </w:rPr>
          </w:pPr>
          <w:r w:rsidRPr="003616A6">
            <w:rPr>
              <w:b/>
              <w:i/>
              <w:sz w:val="36"/>
            </w:rPr>
            <w:t>You’re a sophomore now! What next?</w:t>
          </w:r>
        </w:p>
      </w:sdtContent>
    </w:sdt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Explore these valuable opportunities and experiences.</w:t>
      </w:r>
    </w:p>
    <w:p w:rsidR="007C074A" w:rsidRPr="003616A6" w:rsidRDefault="007C074A" w:rsidP="007C074A">
      <w:pPr>
        <w:jc w:val="center"/>
        <w:rPr>
          <w:sz w:val="36"/>
          <w:szCs w:val="36"/>
        </w:rPr>
      </w:pPr>
      <w:bookmarkStart w:id="0" w:name="_GoBack"/>
      <w:bookmarkEnd w:id="0"/>
    </w:p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Leadership</w:t>
      </w:r>
    </w:p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Research</w:t>
      </w:r>
    </w:p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Internships</w:t>
      </w:r>
    </w:p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Community Service</w:t>
      </w:r>
    </w:p>
    <w:p w:rsidR="007C074A" w:rsidRPr="003616A6" w:rsidRDefault="007C074A" w:rsidP="007C074A">
      <w:pPr>
        <w:jc w:val="center"/>
        <w:rPr>
          <w:sz w:val="36"/>
          <w:szCs w:val="36"/>
        </w:rPr>
      </w:pPr>
      <w:r w:rsidRPr="003616A6">
        <w:rPr>
          <w:sz w:val="36"/>
          <w:szCs w:val="36"/>
        </w:rPr>
        <w:t>Study/Work Abroad</w:t>
      </w:r>
    </w:p>
    <w:p w:rsidR="007C074A" w:rsidRPr="007C074A" w:rsidRDefault="007C074A" w:rsidP="007C074A">
      <w:pPr>
        <w:jc w:val="center"/>
      </w:pPr>
    </w:p>
    <w:p w:rsidR="006623A5" w:rsidRPr="003616A6" w:rsidRDefault="003616A6" w:rsidP="007C074A">
      <w:pPr>
        <w:jc w:val="center"/>
        <w:rPr>
          <w:b/>
          <w:sz w:val="56"/>
        </w:rPr>
      </w:pPr>
      <w:r>
        <w:rPr>
          <w:b/>
          <w:sz w:val="44"/>
        </w:rPr>
        <w:t>Why now? C</w:t>
      </w:r>
      <w:r w:rsidR="007C074A" w:rsidRPr="003616A6">
        <w:rPr>
          <w:b/>
          <w:sz w:val="44"/>
        </w:rPr>
        <w:t>ome find out! Get a chance to win an IPad</w:t>
      </w:r>
    </w:p>
    <w:p w:rsidR="007C074A" w:rsidRDefault="003616A6" w:rsidP="007C074A">
      <w:pPr>
        <w:pStyle w:val="BodyText2"/>
        <w:jc w:val="center"/>
        <w:rPr>
          <w:sz w:val="4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310515</wp:posOffset>
                </wp:positionV>
                <wp:extent cx="5549900" cy="3298190"/>
                <wp:effectExtent l="0" t="0" r="12700" b="1651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id w:val="160183073"/>
                              <w:placeholder>
                                <w:docPart w:val="A046CD4111079C478D0FFA651398D412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Content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Sophomore Year Experience Opportunities Fair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Kresge Lobby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Friday, September 28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3:00 – 5:30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Refreshments and IPad RAFFLE!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Brought to you by Sophomore Year Experience Committee. SYE is an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interdepartmental initiative aimed at helping sophomores make the most of their</w:t>
                                </w:r>
                              </w:p>
                              <w:p w:rsidR="007C074A" w:rsidRPr="003616A6" w:rsidRDefault="007C074A" w:rsidP="007C074A">
                                <w:pPr>
                                  <w:jc w:val="center"/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</w:pPr>
                                <w:r w:rsidRPr="003616A6">
                                  <w:rPr>
                                    <w:rFonts w:asciiTheme="minorHAnsi" w:eastAsiaTheme="minorEastAsia" w:hAnsiTheme="minorHAnsi" w:cstheme="minorBidi"/>
                                    <w:sz w:val="36"/>
                                    <w:szCs w:val="36"/>
                                  </w:rPr>
                                  <w:t>sophomore year.</w:t>
                                </w:r>
                              </w:p>
                              <w:p w:rsidR="007C074A" w:rsidRPr="007C074A" w:rsidRDefault="007C074A" w:rsidP="007C074A">
                                <w:pPr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24.45pt;width:437pt;height:259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" o:allowincell="f">
                <v:textbox>
                  <w:txbxContent>
                    <w:sdt>
                      <w:sdtPr>
                        <w:rPr>
                          <w:sz w:val="36"/>
                          <w:szCs w:val="36"/>
                        </w:rPr>
                        <w:id w:val="160183073"/>
                        <w:placeholder>
                          <w:docPart w:val="A046CD4111079C478D0FFA651398D412"/>
                        </w:placeholder>
                        <w:comboBox>
                          <w:listItem w:value="Choose an item."/>
                        </w:comboBox>
                      </w:sdtPr>
                      <w:sdtContent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Sophomore Year Experience Opportunities Fair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Kresge Lobby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Friday, September 28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3:00 – 5:30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Refreshments and IPad RAFFLE!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Brought to you by Sophomore Year Experience Committee. SYE is an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interdepartmental initiative aimed at helping sophomores make the most of their</w:t>
                          </w:r>
                        </w:p>
                        <w:p w:rsidR="007C074A" w:rsidRPr="003616A6" w:rsidRDefault="007C074A" w:rsidP="007C074A">
                          <w:pPr>
                            <w:jc w:val="center"/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</w:pPr>
                          <w:r w:rsidRPr="003616A6">
                            <w:rPr>
                              <w:rFonts w:asciiTheme="minorHAnsi" w:eastAsiaTheme="minorEastAsia" w:hAnsiTheme="minorHAnsi" w:cstheme="minorBidi"/>
                              <w:sz w:val="36"/>
                              <w:szCs w:val="36"/>
                            </w:rPr>
                            <w:t>sophomore year.</w:t>
                          </w:r>
                        </w:p>
                        <w:p w:rsidR="007C074A" w:rsidRPr="007C074A" w:rsidRDefault="007C074A" w:rsidP="007C074A">
                          <w:pPr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6623A5" w:rsidRPr="007C074A" w:rsidRDefault="006623A5" w:rsidP="007C074A">
      <w:pPr>
        <w:pStyle w:val="BodyText2"/>
        <w:jc w:val="center"/>
        <w:rPr>
          <w:sz w:val="44"/>
        </w:rPr>
      </w:pPr>
    </w:p>
    <w:sectPr w:rsidR="006623A5" w:rsidRPr="007C074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attachedTemplate r:id="rId1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74A"/>
    <w:rsid w:val="00001A6A"/>
    <w:rsid w:val="003616A6"/>
    <w:rsid w:val="006623A5"/>
    <w:rsid w:val="007C074A"/>
    <w:rsid w:val="00AB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56"/>
    </w:rPr>
  </w:style>
  <w:style w:type="paragraph" w:styleId="BodyText2">
    <w:name w:val="Body Text 2"/>
    <w:basedOn w:val="Normal"/>
    <w:semiHidden/>
    <w:rPr>
      <w:sz w:val="5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A6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01A6A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56"/>
    </w:rPr>
  </w:style>
  <w:style w:type="paragraph" w:styleId="BodyText2">
    <w:name w:val="Body Text 2"/>
    <w:basedOn w:val="Normal"/>
    <w:semiHidden/>
    <w:rPr>
      <w:sz w:val="5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A6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01A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glossaryDocument" Target="glossary/document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private:var:folders:rg:xrg_548d2rg9z_mn6l8xtkbh0000gn:T:TC01875591999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046CD4111079C478D0FFA651398D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67295-9B86-0E48-AAD4-2D92D23D86D4}"/>
      </w:docPartPr>
      <w:docPartBody>
        <w:p w:rsidR="00000000" w:rsidRDefault="00F3729E">
          <w:pPr>
            <w:pStyle w:val="A046CD4111079C478D0FFA651398D412"/>
          </w:pPr>
          <w:r w:rsidRPr="00BE1B9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046CD4111079C478D0FFA651398D412">
    <w:name w:val="A046CD4111079C478D0FFA651398D412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046CD4111079C478D0FFA651398D412">
    <w:name w:val="A046CD4111079C478D0FFA651398D4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6AFC69C-35E0-4C56-8C12-7493936ED3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TC018755919991</Template>
  <TotalTime>7</TotalTime>
  <Pages>1</Pages>
  <Words>39</Words>
  <Characters>225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 ARE CORDIALLY INVITED TO ATTEND…</vt:lpstr>
    </vt:vector>
  </TitlesOfParts>
  <Company/>
  <LinksUpToDate>false</LinksUpToDate>
  <CharactersWithSpaces>263</CharactersWithSpaces>
  <SharedDoc>false</SharedDoc>
  <HLinks>
    <vt:vector size="6" baseType="variant">
      <vt:variant>
        <vt:i4>8257614</vt:i4>
      </vt:variant>
      <vt:variant>
        <vt:i4>1062</vt:i4>
      </vt:variant>
      <vt:variant>
        <vt:i4>1025</vt:i4>
      </vt:variant>
      <vt:variant>
        <vt:i4>1</vt:i4>
      </vt:variant>
      <vt:variant>
        <vt:lpwstr>C:\Documents and Settings\pestrada\Desktop\img_b.jpg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 ARE CORDIALLY INVITED TO ATTEND…</dc:title>
  <dc:creator>Jessica Yang</dc:creator>
  <cp:keywords/>
  <cp:lastModifiedBy>Jessica Yang</cp:lastModifiedBy>
  <cp:revision>1</cp:revision>
  <dcterms:created xsi:type="dcterms:W3CDTF">2012-09-05T16:41:00Z</dcterms:created>
  <dcterms:modified xsi:type="dcterms:W3CDTF">2012-09-05T16:56:00Z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TC018755919991</vt:lpwstr>
  </property>
</Properties>
</file>